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8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23"/>
        <w:gridCol w:w="2899"/>
        <w:gridCol w:w="3366"/>
      </w:tblGrid>
      <w:tr w:rsidR="00DC6817">
        <w:tblPrEx>
          <w:tblCellMar>
            <w:top w:w="0" w:type="dxa"/>
            <w:bottom w:w="0" w:type="dxa"/>
          </w:tblCellMar>
        </w:tblPrEx>
        <w:trPr>
          <w:trHeight w:val="2126"/>
        </w:trPr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817" w:rsidRDefault="00C87D19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76770" cy="574444"/>
                  <wp:effectExtent l="0" t="0" r="0" b="0"/>
                  <wp:docPr id="1" name="Obraz 8" descr="R:\Pomoc Techniczna i Montoring PO RYBY 2007-2013\!!! ROBOCZY\00_ZNAKOWANIE po ryby 2014-2020\01_księga wizualizacji znaku 2014-2020\logotypy Po RYBY i UE EFMR 2014-2020\05_PO RYBY 2014-2020\LOGO poprawione 2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70" cy="57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817" w:rsidRDefault="00070E38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67293" cy="438150"/>
                  <wp:effectExtent l="0" t="0" r="0" b="0"/>
                  <wp:docPr id="23" name="Obraz 23" descr="C:\Users\lenovo\AppData\Local\Microsoft\Windows\INetCache\Content.Word\ministerstwo rolnictwa logoty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AppData\Local\Microsoft\Windows\INetCache\Content.Word\ministerstwo rolnictwa logoty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293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817" w:rsidRDefault="00C87D19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00250" cy="480105"/>
                  <wp:effectExtent l="0" t="0" r="0" b="0"/>
                  <wp:docPr id="3" name="Obraz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48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817" w:rsidRDefault="00DC6817"/>
    <w:tbl>
      <w:tblPr>
        <w:tblW w:w="932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76"/>
        <w:gridCol w:w="2786"/>
        <w:gridCol w:w="3260"/>
      </w:tblGrid>
      <w:tr w:rsidR="00DC6817">
        <w:tblPrEx>
          <w:tblCellMar>
            <w:top w:w="0" w:type="dxa"/>
            <w:bottom w:w="0" w:type="dxa"/>
          </w:tblCellMar>
        </w:tblPrEx>
        <w:trPr>
          <w:trHeight w:val="1741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817" w:rsidRDefault="00C87D19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B443C17" wp14:editId="73C1F952">
                  <wp:extent cx="1936580" cy="627827"/>
                  <wp:effectExtent l="0" t="0" r="6520" b="823"/>
                  <wp:docPr id="4" name="Obraz 20" descr="\\MINROLDATA\$!ryby!$\Pomoc Techniczna i Montoring PO RYBY 2007-2013\!!! ROBOCZY\00_ZNAKOWANIE po ryby 2014-2020\01_księga wizualizacji znaku 2014-2020\Logo 05.02.2016\05_PO RYBY 2014-2020\LOGO poprawione 2 czarno białe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580" cy="62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817" w:rsidRDefault="00070E38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A027E6D" wp14:editId="4CB92564">
                  <wp:extent cx="1467293" cy="438150"/>
                  <wp:effectExtent l="0" t="0" r="0" b="0"/>
                  <wp:docPr id="24" name="Obraz 24" descr="C:\Users\lenovo\AppData\Local\Microsoft\Windows\INetCache\Content.Word\ministerstwo rolnictwa logoty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AppData\Local\Microsoft\Windows\INetCache\Content.Word\ministerstwo rolnictwa logoty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293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817" w:rsidRDefault="00C87D19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386BD1E" wp14:editId="13120B2E">
                  <wp:extent cx="1933571" cy="933446"/>
                  <wp:effectExtent l="0" t="0" r="0" b="4"/>
                  <wp:docPr id="6" name="Obraz 17" descr="R:\Pomoc Techniczna i Montoring PO RYBY 2007-2013\!!! ROBOCZY\00_ZNAKOWANIE po ryby 2014-2020\01_księga wizualizacji znaku 2014-2020\logotypy Po RYBY i UE EFMR 2014-2020\04_UE_EFMR\Ue pl poziom\UE achromatyczny poziom p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1" cy="93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817" w:rsidRDefault="00DC6817"/>
    <w:tbl>
      <w:tblPr>
        <w:tblW w:w="932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6"/>
        <w:gridCol w:w="2914"/>
        <w:gridCol w:w="3402"/>
      </w:tblGrid>
      <w:tr w:rsidR="00DC6817">
        <w:tblPrEx>
          <w:tblCellMar>
            <w:top w:w="0" w:type="dxa"/>
            <w:bottom w:w="0" w:type="dxa"/>
          </w:tblCellMar>
        </w:tblPrEx>
        <w:trPr>
          <w:trHeight w:val="1576"/>
        </w:trPr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817" w:rsidRDefault="00C87D19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67836" cy="572771"/>
                  <wp:effectExtent l="0" t="0" r="3814" b="0"/>
                  <wp:docPr id="7" name="Obraz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36" cy="57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817" w:rsidRDefault="00070E38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A027E6D" wp14:editId="4CB92564">
                  <wp:extent cx="1419225" cy="423797"/>
                  <wp:effectExtent l="0" t="0" r="0" b="0"/>
                  <wp:docPr id="25" name="Obraz 25" descr="C:\Users\lenovo\AppData\Local\Microsoft\Windows\INetCache\Content.Word\ministerstwo rolnictwa logoty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AppData\Local\Microsoft\Windows\INetCache\Content.Word\ministerstwo rolnictwa logoty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654" cy="4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817" w:rsidRDefault="00C87D19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09778" cy="1004889"/>
                  <wp:effectExtent l="0" t="0" r="9522" b="4761"/>
                  <wp:docPr id="9" name="Obraz 18" descr="R:\Pomoc Techniczna i Montoring PO RYBY 2007-2013\!!! ROBOCZY\00_ZNAKOWANIE po ryby 2014-2020\01_księga wizualizacji znaku 2014-2020\logotypy Po RYBY i UE EFMR 2014-2020\04_UE_EFMR\Ue pl poziom\UE monochromatyczne poziom p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8" cy="1004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817" w:rsidRDefault="00DC6817"/>
    <w:tbl>
      <w:tblPr>
        <w:tblW w:w="932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6"/>
        <w:gridCol w:w="2914"/>
        <w:gridCol w:w="3402"/>
      </w:tblGrid>
      <w:tr w:rsidR="00DC6817">
        <w:tblPrEx>
          <w:tblCellMar>
            <w:top w:w="0" w:type="dxa"/>
            <w:bottom w:w="0" w:type="dxa"/>
          </w:tblCellMar>
        </w:tblPrEx>
        <w:trPr>
          <w:trHeight w:val="1464"/>
        </w:trPr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817" w:rsidRDefault="00C87D19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67836" cy="572771"/>
                  <wp:effectExtent l="0" t="0" r="3814" b="0"/>
                  <wp:docPr id="10" name="Obraz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36" cy="57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817" w:rsidRDefault="00070E38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A027E6D" wp14:editId="4CB92564">
                  <wp:extent cx="1467293" cy="438150"/>
                  <wp:effectExtent l="0" t="0" r="0" b="0"/>
                  <wp:docPr id="26" name="Obraz 26" descr="C:\Users\lenovo\AppData\Local\Microsoft\Windows\INetCache\Content.Word\ministerstwo rolnictwa logoty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AppData\Local\Microsoft\Windows\INetCache\Content.Word\ministerstwo rolnictwa logoty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293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817" w:rsidRDefault="00C87D19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56970" cy="1080802"/>
                  <wp:effectExtent l="0" t="0" r="330" b="5048"/>
                  <wp:docPr id="12" name="Obraz 19" descr="R:\Pomoc Techniczna i Montoring PO RYBY 2007-2013\!!! ROBOCZY\00_ZNAKOWANIE po ryby 2014-2020\01_księga wizualizacji znaku 2014-2020\logotypy Po RYBY i UE EFMR 2014-2020\04_UE_EFMR\UE pl pion\UE achromatyczny Pion mniejsz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970" cy="108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817" w:rsidRDefault="00DC6817"/>
    <w:tbl>
      <w:tblPr>
        <w:tblW w:w="932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6"/>
        <w:gridCol w:w="2914"/>
        <w:gridCol w:w="3402"/>
      </w:tblGrid>
      <w:tr w:rsidR="00DC6817">
        <w:tblPrEx>
          <w:tblCellMar>
            <w:top w:w="0" w:type="dxa"/>
            <w:bottom w:w="0" w:type="dxa"/>
          </w:tblCellMar>
        </w:tblPrEx>
        <w:trPr>
          <w:trHeight w:val="1591"/>
        </w:trPr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817" w:rsidRDefault="00C87D19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67836" cy="572771"/>
                  <wp:effectExtent l="0" t="0" r="3814" b="0"/>
                  <wp:docPr id="13" name="Obraz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36" cy="57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817" w:rsidRDefault="00070E38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71600" cy="409575"/>
                  <wp:effectExtent l="0" t="0" r="0" b="9525"/>
                  <wp:docPr id="19" name="Obraz 19" descr="C:\Users\lenovo\AppData\Local\Microsoft\Windows\INetCache\Content.Word\ministerstwo rolnictwa logoty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AppData\Local\Microsoft\Windows\INetCache\Content.Word\ministerstwo rolnictwa logoty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817" w:rsidRDefault="00C87D19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66828" cy="1089279"/>
                  <wp:effectExtent l="0" t="0" r="9522" b="0"/>
                  <wp:docPr id="15" name="Obraz 20" descr="R:\Pomoc Techniczna i Montoring PO RYBY 2007-2013\!!! ROBOCZY\00_ZNAKOWANIE po ryby 2014-2020\01_księga wizualizacji znaku 2014-2020\logotypy Po RYBY i UE EFMR 2014-2020\04_UE_EFMR\UE pl pion\UE color Pion mniejsz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8" cy="1089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817" w:rsidRDefault="00DC6817"/>
    <w:tbl>
      <w:tblPr>
        <w:tblW w:w="932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6"/>
        <w:gridCol w:w="2914"/>
        <w:gridCol w:w="3402"/>
      </w:tblGrid>
      <w:tr w:rsidR="00DC6817">
        <w:tblPrEx>
          <w:tblCellMar>
            <w:top w:w="0" w:type="dxa"/>
            <w:bottom w:w="0" w:type="dxa"/>
          </w:tblCellMar>
        </w:tblPrEx>
        <w:trPr>
          <w:trHeight w:val="1523"/>
        </w:trPr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817" w:rsidRDefault="00C87D19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67836" cy="572771"/>
                  <wp:effectExtent l="0" t="0" r="3814" b="0"/>
                  <wp:docPr id="16" name="Obraz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36" cy="57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817" w:rsidRDefault="00070E38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A027E6D" wp14:editId="4CB92564">
                  <wp:extent cx="1419225" cy="423797"/>
                  <wp:effectExtent l="0" t="0" r="0" b="0"/>
                  <wp:docPr id="27" name="Obraz 27" descr="C:\Users\lenovo\AppData\Local\Microsoft\Windows\INetCache\Content.Word\ministerstwo rolnictwa logoty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AppData\Local\Microsoft\Windows\INetCache\Content.Word\ministerstwo rolnictwa logoty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654" cy="4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817" w:rsidRDefault="00C87D19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28156" cy="1142012"/>
                  <wp:effectExtent l="0" t="0" r="5344" b="988"/>
                  <wp:docPr id="18" name="Obraz 19" descr="R:\Pomoc Techniczna i Montoring PO RYBY 2007-2013\!!! ROBOCZY\00_ZNAKOWANIE po ryby 2014-2020\01_księga wizualizacji znaku 2014-2020\Logo 05.02.2016\04_UE_EFMR\UE pl pion\UE monochromatyczny Pion mniejsz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156" cy="114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817" w:rsidRDefault="00DC6817">
      <w:bookmarkStart w:id="0" w:name="_GoBack"/>
      <w:bookmarkEnd w:id="0"/>
    </w:p>
    <w:sectPr w:rsidR="00DC6817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D19" w:rsidRDefault="00C87D19">
      <w:pPr>
        <w:spacing w:after="0" w:line="240" w:lineRule="auto"/>
      </w:pPr>
      <w:r>
        <w:separator/>
      </w:r>
    </w:p>
  </w:endnote>
  <w:endnote w:type="continuationSeparator" w:id="0">
    <w:p w:rsidR="00C87D19" w:rsidRDefault="00C87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D19" w:rsidRDefault="00C87D1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C87D19" w:rsidRDefault="00C87D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C6817"/>
    <w:rsid w:val="00070E38"/>
    <w:rsid w:val="00BD1A49"/>
    <w:rsid w:val="00C87D19"/>
    <w:rsid w:val="00DC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Maciejski Michał</dc:creator>
  <cp:lastModifiedBy>Anna Liszka</cp:lastModifiedBy>
  <cp:revision>3</cp:revision>
  <cp:lastPrinted>2016-02-05T10:25:00Z</cp:lastPrinted>
  <dcterms:created xsi:type="dcterms:W3CDTF">2021-01-04T08:13:00Z</dcterms:created>
  <dcterms:modified xsi:type="dcterms:W3CDTF">2021-01-04T08:15:00Z</dcterms:modified>
</cp:coreProperties>
</file>